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BC5" w14:textId="0EB9AD79" w:rsidR="009C7B2A" w:rsidRPr="007C082A" w:rsidRDefault="00AC4050" w:rsidP="009C7B2A">
      <w:pPr>
        <w:jc w:val="center"/>
        <w:rPr>
          <w:b/>
          <w:sz w:val="24"/>
          <w:szCs w:val="24"/>
          <w:u w:val="single"/>
        </w:rPr>
      </w:pPr>
      <w:r>
        <w:rPr>
          <w:b/>
        </w:rPr>
        <w:t xml:space="preserve">                       </w:t>
      </w:r>
      <w:r w:rsidR="009C7B2A" w:rsidRPr="007C082A">
        <w:rPr>
          <w:b/>
          <w:sz w:val="24"/>
          <w:szCs w:val="24"/>
          <w:u w:val="single"/>
        </w:rPr>
        <w:t xml:space="preserve">RE: </w:t>
      </w:r>
      <w:r w:rsidR="00403624">
        <w:rPr>
          <w:b/>
          <w:sz w:val="24"/>
          <w:szCs w:val="24"/>
          <w:u w:val="single"/>
        </w:rPr>
        <w:t xml:space="preserve">LAUNCH OF </w:t>
      </w:r>
      <w:r w:rsidR="00AE7A49">
        <w:rPr>
          <w:b/>
          <w:sz w:val="24"/>
          <w:szCs w:val="24"/>
          <w:u w:val="single"/>
        </w:rPr>
        <w:t>99 CLUB</w:t>
      </w:r>
      <w:r w:rsidR="0057354F">
        <w:rPr>
          <w:b/>
          <w:sz w:val="24"/>
          <w:szCs w:val="24"/>
          <w:u w:val="single"/>
        </w:rPr>
        <w:t>!</w:t>
      </w:r>
    </w:p>
    <w:p w14:paraId="480552B6" w14:textId="77777777" w:rsidR="009C7B2A" w:rsidRDefault="009C7B2A" w:rsidP="009C7B2A">
      <w:pPr>
        <w:jc w:val="both"/>
      </w:pPr>
      <w:r>
        <w:t>Dear Parents/Carers,</w:t>
      </w:r>
    </w:p>
    <w:p w14:paraId="2F8E3606" w14:textId="431B9326" w:rsidR="00A854D5" w:rsidRDefault="00F1338C" w:rsidP="008216C1">
      <w:pPr>
        <w:jc w:val="both"/>
      </w:pPr>
      <w:r>
        <w:t xml:space="preserve">We are very excited to be introducing a new </w:t>
      </w:r>
      <w:r w:rsidR="00684905">
        <w:t xml:space="preserve">maths </w:t>
      </w:r>
      <w:r w:rsidR="00334C35">
        <w:t>ini</w:t>
      </w:r>
      <w:r w:rsidR="00FF1B4A">
        <w:t>ti</w:t>
      </w:r>
      <w:r w:rsidR="00BD5F24">
        <w:t xml:space="preserve">ative </w:t>
      </w:r>
      <w:r w:rsidR="00F508B6">
        <w:t xml:space="preserve">across the school </w:t>
      </w:r>
      <w:r w:rsidR="00403624">
        <w:t>called the ’99 C</w:t>
      </w:r>
      <w:r w:rsidR="00BD5F24">
        <w:t xml:space="preserve">lub’. </w:t>
      </w:r>
      <w:r w:rsidR="00403624">
        <w:t>The aims of the 99 C</w:t>
      </w:r>
      <w:r w:rsidR="004F3E84">
        <w:t xml:space="preserve">lub </w:t>
      </w:r>
      <w:r w:rsidR="00A854D5">
        <w:t>are</w:t>
      </w:r>
    </w:p>
    <w:p w14:paraId="19D169B1" w14:textId="1C6F82FD" w:rsidR="00A854D5" w:rsidRPr="00A854D5" w:rsidRDefault="00A854D5" w:rsidP="00A854D5">
      <w:pPr>
        <w:pStyle w:val="ListParagraph"/>
        <w:numPr>
          <w:ilvl w:val="0"/>
          <w:numId w:val="1"/>
        </w:numPr>
        <w:rPr>
          <w:rFonts w:cstheme="minorHAnsi"/>
        </w:rPr>
      </w:pPr>
      <w:r w:rsidRPr="00A854D5">
        <w:rPr>
          <w:rFonts w:cstheme="minorHAnsi"/>
        </w:rPr>
        <w:t xml:space="preserve">To improve children’s knowledge </w:t>
      </w:r>
      <w:r w:rsidR="00C32F77">
        <w:rPr>
          <w:rFonts w:cstheme="minorHAnsi"/>
        </w:rPr>
        <w:t xml:space="preserve">and quick recall of </w:t>
      </w:r>
      <w:r w:rsidRPr="00A854D5">
        <w:rPr>
          <w:rFonts w:cstheme="minorHAnsi"/>
        </w:rPr>
        <w:t>multiplication facts</w:t>
      </w:r>
    </w:p>
    <w:p w14:paraId="013E3091" w14:textId="7EC9DA38" w:rsidR="00A854D5" w:rsidRPr="00A854D5" w:rsidRDefault="00A854D5" w:rsidP="00A854D5">
      <w:pPr>
        <w:pStyle w:val="ListParagraph"/>
        <w:numPr>
          <w:ilvl w:val="0"/>
          <w:numId w:val="1"/>
        </w:numPr>
        <w:rPr>
          <w:rFonts w:cstheme="minorHAnsi"/>
        </w:rPr>
      </w:pPr>
      <w:r w:rsidRPr="00A854D5">
        <w:rPr>
          <w:rFonts w:cstheme="minorHAnsi"/>
        </w:rPr>
        <w:t>For all children to know multiplication facts confidently up to 12X12</w:t>
      </w:r>
      <w:r>
        <w:rPr>
          <w:rFonts w:cstheme="minorHAnsi"/>
        </w:rPr>
        <w:t xml:space="preserve"> </w:t>
      </w:r>
    </w:p>
    <w:p w14:paraId="49D9C9B2" w14:textId="77777777" w:rsidR="00A854D5" w:rsidRPr="00A854D5" w:rsidRDefault="00A854D5" w:rsidP="00A854D5">
      <w:pPr>
        <w:pStyle w:val="ListParagraph"/>
        <w:numPr>
          <w:ilvl w:val="0"/>
          <w:numId w:val="1"/>
        </w:numPr>
        <w:rPr>
          <w:rFonts w:cstheme="minorHAnsi"/>
        </w:rPr>
      </w:pPr>
      <w:r w:rsidRPr="00A854D5">
        <w:rPr>
          <w:rFonts w:cstheme="minorHAnsi"/>
        </w:rPr>
        <w:t>To deepen their understanding of multiplication facts and the link to division</w:t>
      </w:r>
    </w:p>
    <w:p w14:paraId="56CA6143" w14:textId="77777777" w:rsidR="0062792B" w:rsidRDefault="00CF6E3F" w:rsidP="008216C1">
      <w:pPr>
        <w:jc w:val="both"/>
      </w:pPr>
      <w:r>
        <w:t xml:space="preserve">The 99 club consists of </w:t>
      </w:r>
      <w:r w:rsidR="0062792B">
        <w:t>a series of tests (Test A and Test B</w:t>
      </w:r>
      <w:r>
        <w:t xml:space="preserve"> in each club) </w:t>
      </w:r>
      <w:r w:rsidR="00445B21">
        <w:t xml:space="preserve">which will </w:t>
      </w:r>
      <w:r w:rsidR="00CF1B9F">
        <w:t>t</w:t>
      </w:r>
      <w:r w:rsidR="00551FAD">
        <w:t>ake pla</w:t>
      </w:r>
      <w:r w:rsidR="00F86A5F">
        <w:t>ce every week on a Friday.</w:t>
      </w:r>
      <w:r w:rsidR="00A220EC">
        <w:t xml:space="preserve"> Children will have </w:t>
      </w:r>
      <w:r w:rsidR="00EA1496">
        <w:t>5</w:t>
      </w:r>
      <w:r w:rsidR="0062792B">
        <w:t xml:space="preserve"> minutes to complete a</w:t>
      </w:r>
      <w:r w:rsidR="00A220EC">
        <w:t xml:space="preserve"> test </w:t>
      </w:r>
      <w:r w:rsidR="0062792B">
        <w:t xml:space="preserve">from the club that </w:t>
      </w:r>
      <w:r w:rsidR="00A220EC">
        <w:t xml:space="preserve">they are working on. </w:t>
      </w:r>
      <w:r w:rsidR="00FD3160">
        <w:t xml:space="preserve">Each club has a different number of questions and will test different multiplication/division facts. </w:t>
      </w:r>
      <w:r w:rsidR="00B3403C">
        <w:t>The 11</w:t>
      </w:r>
      <w:r w:rsidR="00FD3160">
        <w:t xml:space="preserve"> club consists of 11 questions, </w:t>
      </w:r>
      <w:r w:rsidR="00B3403C">
        <w:t>the 22</w:t>
      </w:r>
      <w:r w:rsidR="00FD3160">
        <w:t xml:space="preserve"> club consists of 22 questions, </w:t>
      </w:r>
      <w:r w:rsidR="00B3403C">
        <w:t>the 33</w:t>
      </w:r>
      <w:r w:rsidR="00FD3160">
        <w:t xml:space="preserve"> club consists of 33 questions and so on. </w:t>
      </w:r>
    </w:p>
    <w:p w14:paraId="1420C2C7" w14:textId="128280ED" w:rsidR="0062792B" w:rsidRDefault="0062792B" w:rsidP="0062792B">
      <w:pPr>
        <w:jc w:val="both"/>
      </w:pPr>
      <w:r>
        <w:t xml:space="preserve">Once children correctly complete both tests for their club, they will be awarded a coloured wristband during a whole school assembly. Each ‘club’ has a different colour wristband and children can proudly wear their most up-to-date wristband at school. They will also receive a certificate </w:t>
      </w:r>
      <w:r w:rsidR="00D5685B">
        <w:t>to stick into their maths books</w:t>
      </w:r>
      <w:r>
        <w:t>.</w:t>
      </w:r>
    </w:p>
    <w:p w14:paraId="7C375F26" w14:textId="00F19C5C" w:rsidR="00A854D5" w:rsidRDefault="00A220EC" w:rsidP="008216C1">
      <w:pPr>
        <w:jc w:val="both"/>
      </w:pPr>
      <w:r>
        <w:t xml:space="preserve">Below is a table </w:t>
      </w:r>
      <w:r w:rsidR="00403624">
        <w:t>detailing w</w:t>
      </w:r>
      <w:r>
        <w:t>hich club tests which</w:t>
      </w:r>
      <w:r w:rsidR="00E464AF">
        <w:t xml:space="preserve"> multiplication/division facts so you can support your child at home with this.</w:t>
      </w:r>
      <w:r w:rsidR="0062792B">
        <w:t xml:space="preserve"> </w:t>
      </w:r>
      <w:r w:rsidR="00A854D5">
        <w:t xml:space="preserve">Times table games </w:t>
      </w:r>
      <w:r w:rsidR="0056410A">
        <w:t xml:space="preserve">are </w:t>
      </w:r>
      <w:r w:rsidR="00A854D5">
        <w:t xml:space="preserve">available on </w:t>
      </w:r>
      <w:r w:rsidR="0056410A">
        <w:t>Times Tables Rockstars</w:t>
      </w:r>
      <w:r w:rsidR="00A854D5">
        <w:t xml:space="preserve"> for you to use at home.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3"/>
        <w:gridCol w:w="5605"/>
        <w:gridCol w:w="2408"/>
      </w:tblGrid>
      <w:tr w:rsidR="00D5685B" w:rsidRPr="00496952" w14:paraId="70AD320E" w14:textId="77777777" w:rsidTr="00465D06">
        <w:tc>
          <w:tcPr>
            <w:tcW w:w="1101" w:type="dxa"/>
          </w:tcPr>
          <w:p w14:paraId="3F77F0AC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11</w:t>
            </w:r>
          </w:p>
        </w:tc>
        <w:tc>
          <w:tcPr>
            <w:tcW w:w="6804" w:type="dxa"/>
          </w:tcPr>
          <w:p w14:paraId="7758BC8A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Multiplying by 2 and 10</w:t>
            </w:r>
          </w:p>
        </w:tc>
        <w:tc>
          <w:tcPr>
            <w:tcW w:w="2777" w:type="dxa"/>
            <w:shd w:val="clear" w:color="auto" w:fill="FF00FF"/>
          </w:tcPr>
          <w:p w14:paraId="2245F3F8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Magenta</w:t>
            </w:r>
          </w:p>
        </w:tc>
      </w:tr>
      <w:tr w:rsidR="00D5685B" w:rsidRPr="00496952" w14:paraId="584A2A18" w14:textId="77777777" w:rsidTr="00465D06">
        <w:tc>
          <w:tcPr>
            <w:tcW w:w="1101" w:type="dxa"/>
          </w:tcPr>
          <w:p w14:paraId="3F662F6F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22</w:t>
            </w:r>
          </w:p>
        </w:tc>
        <w:tc>
          <w:tcPr>
            <w:tcW w:w="6804" w:type="dxa"/>
          </w:tcPr>
          <w:p w14:paraId="4E3681FA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Multiplying by 2, 5 and 10</w:t>
            </w:r>
          </w:p>
        </w:tc>
        <w:tc>
          <w:tcPr>
            <w:tcW w:w="2777" w:type="dxa"/>
            <w:shd w:val="clear" w:color="auto" w:fill="FFFF00"/>
          </w:tcPr>
          <w:p w14:paraId="1C2526B2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Yellow</w:t>
            </w:r>
          </w:p>
        </w:tc>
      </w:tr>
      <w:tr w:rsidR="00D5685B" w:rsidRPr="00496952" w14:paraId="5E070829" w14:textId="77777777" w:rsidTr="00465D06">
        <w:tc>
          <w:tcPr>
            <w:tcW w:w="1101" w:type="dxa"/>
          </w:tcPr>
          <w:p w14:paraId="303DB3BC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33</w:t>
            </w:r>
          </w:p>
        </w:tc>
        <w:tc>
          <w:tcPr>
            <w:tcW w:w="6804" w:type="dxa"/>
          </w:tcPr>
          <w:p w14:paraId="4A25050B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 xml:space="preserve">Multiplying and dividing by 2, 5 and 10 </w:t>
            </w:r>
          </w:p>
        </w:tc>
        <w:tc>
          <w:tcPr>
            <w:tcW w:w="2777" w:type="dxa"/>
            <w:shd w:val="clear" w:color="auto" w:fill="FF0000"/>
          </w:tcPr>
          <w:p w14:paraId="093F575C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Red</w:t>
            </w:r>
          </w:p>
        </w:tc>
      </w:tr>
      <w:tr w:rsidR="00D5685B" w:rsidRPr="00496952" w14:paraId="4E8BAFFB" w14:textId="77777777" w:rsidTr="00465D06">
        <w:tc>
          <w:tcPr>
            <w:tcW w:w="1101" w:type="dxa"/>
          </w:tcPr>
          <w:p w14:paraId="4ED0FF62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44</w:t>
            </w:r>
          </w:p>
        </w:tc>
        <w:tc>
          <w:tcPr>
            <w:tcW w:w="6804" w:type="dxa"/>
          </w:tcPr>
          <w:p w14:paraId="42E2416C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 xml:space="preserve">Multiplying and dividing by 2, 3, 4, 5, 10 </w:t>
            </w:r>
          </w:p>
        </w:tc>
        <w:tc>
          <w:tcPr>
            <w:tcW w:w="2777" w:type="dxa"/>
          </w:tcPr>
          <w:p w14:paraId="7CF49882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White</w:t>
            </w:r>
          </w:p>
        </w:tc>
      </w:tr>
      <w:tr w:rsidR="00D5685B" w:rsidRPr="00496952" w14:paraId="3CB8AABB" w14:textId="77777777" w:rsidTr="00465D06">
        <w:tc>
          <w:tcPr>
            <w:tcW w:w="1101" w:type="dxa"/>
          </w:tcPr>
          <w:p w14:paraId="5FEB1AA8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55</w:t>
            </w:r>
          </w:p>
        </w:tc>
        <w:tc>
          <w:tcPr>
            <w:tcW w:w="6804" w:type="dxa"/>
          </w:tcPr>
          <w:p w14:paraId="596A7D24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 xml:space="preserve">Multiplying and dividing by 2, 3, 4, 5, 8, 10 </w:t>
            </w:r>
          </w:p>
        </w:tc>
        <w:tc>
          <w:tcPr>
            <w:tcW w:w="2777" w:type="dxa"/>
            <w:shd w:val="clear" w:color="auto" w:fill="7030A0"/>
          </w:tcPr>
          <w:p w14:paraId="654FAD4F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Purple</w:t>
            </w:r>
          </w:p>
        </w:tc>
      </w:tr>
      <w:tr w:rsidR="00D5685B" w:rsidRPr="00496952" w14:paraId="50E7CED4" w14:textId="77777777" w:rsidTr="00465D06">
        <w:tc>
          <w:tcPr>
            <w:tcW w:w="1101" w:type="dxa"/>
          </w:tcPr>
          <w:p w14:paraId="137AAB84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66</w:t>
            </w:r>
          </w:p>
        </w:tc>
        <w:tc>
          <w:tcPr>
            <w:tcW w:w="6804" w:type="dxa"/>
          </w:tcPr>
          <w:p w14:paraId="6412A9CA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 xml:space="preserve">Multiplying and dividing by 2, 3, 4, 5, 8, 9, 10 </w:t>
            </w:r>
          </w:p>
        </w:tc>
        <w:tc>
          <w:tcPr>
            <w:tcW w:w="2777" w:type="dxa"/>
            <w:shd w:val="clear" w:color="auto" w:fill="FF6600"/>
          </w:tcPr>
          <w:p w14:paraId="3B08851F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Orange</w:t>
            </w:r>
          </w:p>
        </w:tc>
      </w:tr>
      <w:tr w:rsidR="00D5685B" w:rsidRPr="00496952" w14:paraId="01E15CBB" w14:textId="77777777" w:rsidTr="00465D06">
        <w:tc>
          <w:tcPr>
            <w:tcW w:w="1101" w:type="dxa"/>
          </w:tcPr>
          <w:p w14:paraId="67F66950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77</w:t>
            </w:r>
          </w:p>
        </w:tc>
        <w:tc>
          <w:tcPr>
            <w:tcW w:w="6804" w:type="dxa"/>
          </w:tcPr>
          <w:p w14:paraId="73331B25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Multiplying and dividing by 2, 3, 4, 5, 6, 8, 9, 10</w:t>
            </w:r>
          </w:p>
        </w:tc>
        <w:tc>
          <w:tcPr>
            <w:tcW w:w="2777" w:type="dxa"/>
            <w:shd w:val="clear" w:color="auto" w:fill="0070C0"/>
          </w:tcPr>
          <w:p w14:paraId="0AA548AA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Blue</w:t>
            </w:r>
          </w:p>
        </w:tc>
      </w:tr>
      <w:tr w:rsidR="00D5685B" w:rsidRPr="00496952" w14:paraId="525CA1E1" w14:textId="77777777" w:rsidTr="00465D06">
        <w:tc>
          <w:tcPr>
            <w:tcW w:w="1101" w:type="dxa"/>
          </w:tcPr>
          <w:p w14:paraId="3DAF2389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88</w:t>
            </w:r>
          </w:p>
        </w:tc>
        <w:tc>
          <w:tcPr>
            <w:tcW w:w="6804" w:type="dxa"/>
          </w:tcPr>
          <w:p w14:paraId="02F3220E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Multiplying and dividing by 2, 3, 4, 5, 6, 7, 8, 9, 10</w:t>
            </w:r>
          </w:p>
        </w:tc>
        <w:tc>
          <w:tcPr>
            <w:tcW w:w="2777" w:type="dxa"/>
            <w:shd w:val="clear" w:color="auto" w:fill="00B050"/>
          </w:tcPr>
          <w:p w14:paraId="446E310D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Green</w:t>
            </w:r>
          </w:p>
        </w:tc>
      </w:tr>
      <w:tr w:rsidR="00D5685B" w:rsidRPr="00496952" w14:paraId="6DF82D77" w14:textId="77777777" w:rsidTr="00465D06">
        <w:tc>
          <w:tcPr>
            <w:tcW w:w="1101" w:type="dxa"/>
          </w:tcPr>
          <w:p w14:paraId="46BB23A2" w14:textId="77777777" w:rsidR="00D5685B" w:rsidRPr="00496952" w:rsidRDefault="00D5685B" w:rsidP="00465D0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496952">
              <w:rPr>
                <w:rFonts w:cstheme="minorHAnsi"/>
                <w:b/>
                <w:i/>
                <w:sz w:val="24"/>
                <w:szCs w:val="24"/>
              </w:rPr>
              <w:t>Club 99</w:t>
            </w:r>
          </w:p>
        </w:tc>
        <w:tc>
          <w:tcPr>
            <w:tcW w:w="6804" w:type="dxa"/>
          </w:tcPr>
          <w:p w14:paraId="1452D11A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Multiplying and dividing by 2, 3, 4, 5, 6, 7, 8, 9, 10, 11, 12</w:t>
            </w:r>
          </w:p>
        </w:tc>
        <w:tc>
          <w:tcPr>
            <w:tcW w:w="2777" w:type="dxa"/>
            <w:shd w:val="clear" w:color="auto" w:fill="000000" w:themeFill="text1"/>
          </w:tcPr>
          <w:p w14:paraId="482C7E5A" w14:textId="77777777" w:rsidR="00D5685B" w:rsidRPr="00496952" w:rsidRDefault="00D5685B" w:rsidP="00465D06">
            <w:pPr>
              <w:rPr>
                <w:rFonts w:cstheme="minorHAnsi"/>
                <w:sz w:val="24"/>
                <w:szCs w:val="24"/>
              </w:rPr>
            </w:pPr>
            <w:r w:rsidRPr="00496952">
              <w:rPr>
                <w:rFonts w:cstheme="minorHAnsi"/>
                <w:sz w:val="24"/>
                <w:szCs w:val="24"/>
              </w:rPr>
              <w:t>Black</w:t>
            </w:r>
          </w:p>
        </w:tc>
      </w:tr>
    </w:tbl>
    <w:p w14:paraId="5E6ACC65" w14:textId="77777777" w:rsidR="00B00F8A" w:rsidRDefault="00B00F8A" w:rsidP="008216C1">
      <w:pPr>
        <w:jc w:val="both"/>
        <w:rPr>
          <w:sz w:val="2"/>
        </w:rPr>
      </w:pPr>
    </w:p>
    <w:p w14:paraId="33D9BEAD" w14:textId="50081EC6" w:rsidR="009C7B2A" w:rsidRDefault="008D2C08" w:rsidP="008216C1">
      <w:pPr>
        <w:jc w:val="both"/>
      </w:pPr>
      <w:r>
        <w:t>If y</w:t>
      </w:r>
      <w:r w:rsidR="00775DD2">
        <w:t>ou h</w:t>
      </w:r>
      <w:r w:rsidR="00E53866">
        <w:t>ave any questions about the 99 C</w:t>
      </w:r>
      <w:r w:rsidR="00775DD2">
        <w:t>lub,</w:t>
      </w:r>
      <w:r>
        <w:t xml:space="preserve"> please </w:t>
      </w:r>
      <w:r w:rsidR="00E04D69">
        <w:t>do not hesitate in contacting your child’s class teacher</w:t>
      </w:r>
      <w:r w:rsidR="00E53866">
        <w:t>.</w:t>
      </w:r>
      <w:r w:rsidR="0057354F">
        <w:t xml:space="preserve"> </w:t>
      </w:r>
      <w:r w:rsidR="00BF2F6B">
        <w:t>Thank you for supporting the children with this new challenge.</w:t>
      </w:r>
    </w:p>
    <w:sectPr w:rsidR="009C7B2A" w:rsidSect="00554CB1">
      <w:headerReference w:type="default" r:id="rId7"/>
      <w:footerReference w:type="default" r:id="rId8"/>
      <w:pgSz w:w="11906" w:h="16838"/>
      <w:pgMar w:top="1134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3CB5B" w14:textId="77777777" w:rsidR="00C17494" w:rsidRDefault="00C17494" w:rsidP="00B24001">
      <w:pPr>
        <w:spacing w:after="0" w:line="240" w:lineRule="auto"/>
      </w:pPr>
      <w:r>
        <w:separator/>
      </w:r>
    </w:p>
  </w:endnote>
  <w:endnote w:type="continuationSeparator" w:id="0">
    <w:p w14:paraId="130B4E6B" w14:textId="77777777" w:rsidR="00C17494" w:rsidRDefault="00C17494" w:rsidP="00B24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TPreCursive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F88C2" w14:textId="77EBBD88" w:rsidR="00982646" w:rsidRDefault="00B77673" w:rsidP="004404A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99BE759" wp14:editId="29D2FB7A">
              <wp:simplePos x="0" y="0"/>
              <wp:positionH relativeFrom="column">
                <wp:posOffset>971550</wp:posOffset>
              </wp:positionH>
              <wp:positionV relativeFrom="paragraph">
                <wp:posOffset>-269875</wp:posOffset>
              </wp:positionV>
              <wp:extent cx="4419600" cy="73342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960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9B850" w14:textId="77777777" w:rsidR="004404AD" w:rsidRDefault="004404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BE75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7" type="#_x0000_t202" style="position:absolute;margin-left:76.5pt;margin-top:-21.25pt;width:348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" filled="f" stroked="f" strokeweight=".5pt">
              <v:path arrowok="t"/>
              <v:textbox>
                <w:txbxContent>
                  <w:p w14:paraId="33B9B850" w14:textId="77777777" w:rsidR="004404AD" w:rsidRDefault="004404AD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7E9824" wp14:editId="5E9F7AD0">
              <wp:simplePos x="0" y="0"/>
              <wp:positionH relativeFrom="column">
                <wp:posOffset>371475</wp:posOffset>
              </wp:positionH>
              <wp:positionV relativeFrom="paragraph">
                <wp:posOffset>443865</wp:posOffset>
              </wp:positionV>
              <wp:extent cx="5191125" cy="5238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11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136E97" w14:textId="77777777" w:rsidR="004404AD" w:rsidRDefault="004404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7E9824" id="Text Box 23" o:spid="_x0000_s1028" type="#_x0000_t202" style="position:absolute;margin-left:29.25pt;margin-top:34.95pt;width:408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" filled="f" stroked="f" strokeweight=".5pt">
              <v:path arrowok="t"/>
              <v:textbox>
                <w:txbxContent>
                  <w:p w14:paraId="21136E97" w14:textId="77777777" w:rsidR="004404AD" w:rsidRDefault="004404AD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7376052" wp14:editId="1276ECB4">
              <wp:simplePos x="0" y="0"/>
              <wp:positionH relativeFrom="column">
                <wp:posOffset>457200</wp:posOffset>
              </wp:positionH>
              <wp:positionV relativeFrom="paragraph">
                <wp:posOffset>9387205</wp:posOffset>
              </wp:positionV>
              <wp:extent cx="6645910" cy="847725"/>
              <wp:effectExtent l="0" t="0" r="2540" b="952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847725"/>
                        <a:chOff x="720" y="14783"/>
                        <a:chExt cx="10466" cy="1335"/>
                      </a:xfrm>
                    </wpg:grpSpPr>
                    <pic:pic xmlns:pic="http://schemas.openxmlformats.org/drawingml/2006/picture">
                      <pic:nvPicPr>
                        <pic:cNvPr id="1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1807" b="68489"/>
                        <a:stretch>
                          <a:fillRect/>
                        </a:stretch>
                      </pic:blipFill>
                      <pic:spPr bwMode="auto">
                        <a:xfrm>
                          <a:off x="720" y="14783"/>
                          <a:ext cx="2175" cy="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" descr="Reading Borough Counc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" y="15488"/>
                          <a:ext cx="2730" cy="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09" b="2762"/>
                        <a:stretch>
                          <a:fillRect/>
                        </a:stretch>
                      </pic:blipFill>
                      <pic:spPr bwMode="auto">
                        <a:xfrm>
                          <a:off x="8306" y="15248"/>
                          <a:ext cx="2880" cy="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C34BF2" id="Group 17" o:spid="_x0000_s1026" style="position:absolute;margin-left:36pt;margin-top:739.15pt;width:523.3pt;height:66.75pt;z-index:-251652096" coordorigin="720,14783" coordsize="10466,1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720;top:14783;width:217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">
                <v:imagedata r:id="rId4" o:title="" cropbottom="44885f" cropright="40506f"/>
              </v:shape>
              <v:shape id="Picture 7" o:spid="_x0000_s1028" type="#_x0000_t75" alt="Reading Borough Council" style="position:absolute;left:4588;top:15488;width:27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">
                <v:imagedata r:id="rId5" o:title="Reading Borough Council"/>
              </v:shape>
              <v:shape id="Picture 4" o:spid="_x0000_s1029" type="#_x0000_t75" style="position:absolute;left:8306;top:15248;width:288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">
                <v:imagedata r:id="rId6" o:title="" croptop="1448f" cropbottom="1810f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76370BB" wp14:editId="3CE8B0BE">
              <wp:simplePos x="0" y="0"/>
              <wp:positionH relativeFrom="column">
                <wp:posOffset>457200</wp:posOffset>
              </wp:positionH>
              <wp:positionV relativeFrom="paragraph">
                <wp:posOffset>9387205</wp:posOffset>
              </wp:positionV>
              <wp:extent cx="6645910" cy="847725"/>
              <wp:effectExtent l="0" t="0" r="2540" b="952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847725"/>
                        <a:chOff x="720" y="14783"/>
                        <a:chExt cx="10466" cy="1335"/>
                      </a:xfrm>
                    </wpg:grpSpPr>
                    <pic:pic xmlns:pic="http://schemas.openxmlformats.org/drawingml/2006/picture">
                      <pic:nvPicPr>
                        <pic:cNvPr id="1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1807" b="68489"/>
                        <a:stretch>
                          <a:fillRect/>
                        </a:stretch>
                      </pic:blipFill>
                      <pic:spPr bwMode="auto">
                        <a:xfrm>
                          <a:off x="720" y="14783"/>
                          <a:ext cx="2175" cy="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" descr="Reading Borough Counc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" y="15488"/>
                          <a:ext cx="2730" cy="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09" b="2762"/>
                        <a:stretch>
                          <a:fillRect/>
                        </a:stretch>
                      </pic:blipFill>
                      <pic:spPr bwMode="auto">
                        <a:xfrm>
                          <a:off x="8306" y="15248"/>
                          <a:ext cx="2880" cy="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92C4F5" id="Group 13" o:spid="_x0000_s1026" style="position:absolute;margin-left:36pt;margin-top:739.15pt;width:523.3pt;height:66.75pt;z-index:-251653120" coordorigin="720,14783" coordsize="10466,1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">
              <v:shape id="Picture 3" o:spid="_x0000_s1027" type="#_x0000_t75" style="position:absolute;left:720;top:14783;width:217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">
                <v:imagedata r:id="rId4" o:title="" cropbottom="44885f" cropright="40506f"/>
              </v:shape>
              <v:shape id="Picture 7" o:spid="_x0000_s1028" type="#_x0000_t75" alt="Reading Borough Council" style="position:absolute;left:4588;top:15488;width:27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">
                <v:imagedata r:id="rId5" o:title="Reading Borough Council"/>
              </v:shape>
              <v:shape id="Picture 4" o:spid="_x0000_s1029" type="#_x0000_t75" style="position:absolute;left:8306;top:15248;width:288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">
                <v:imagedata r:id="rId6" o:title="" croptop="1448f" cropbottom="1810f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5D137C6" wp14:editId="06557D1A">
              <wp:simplePos x="0" y="0"/>
              <wp:positionH relativeFrom="column">
                <wp:posOffset>457200</wp:posOffset>
              </wp:positionH>
              <wp:positionV relativeFrom="paragraph">
                <wp:posOffset>9387205</wp:posOffset>
              </wp:positionV>
              <wp:extent cx="6645910" cy="847725"/>
              <wp:effectExtent l="0" t="0" r="2540" b="952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847725"/>
                        <a:chOff x="720" y="14783"/>
                        <a:chExt cx="10466" cy="1335"/>
                      </a:xfrm>
                    </wpg:grpSpPr>
                    <pic:pic xmlns:pic="http://schemas.openxmlformats.org/drawingml/2006/picture">
                      <pic:nvPicPr>
                        <pic:cNvPr id="1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1807" b="68489"/>
                        <a:stretch>
                          <a:fillRect/>
                        </a:stretch>
                      </pic:blipFill>
                      <pic:spPr bwMode="auto">
                        <a:xfrm>
                          <a:off x="720" y="14783"/>
                          <a:ext cx="2175" cy="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Reading Borough Counc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" y="15488"/>
                          <a:ext cx="2730" cy="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09" b="2762"/>
                        <a:stretch>
                          <a:fillRect/>
                        </a:stretch>
                      </pic:blipFill>
                      <pic:spPr bwMode="auto">
                        <a:xfrm>
                          <a:off x="8306" y="15248"/>
                          <a:ext cx="2880" cy="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EC226" id="Group 9" o:spid="_x0000_s1026" style="position:absolute;margin-left:36pt;margin-top:739.15pt;width:523.3pt;height:66.75pt;z-index:-251654144" coordorigin="720,14783" coordsize="10466,1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">
              <v:shape id="Picture 3" o:spid="_x0000_s1027" type="#_x0000_t75" style="position:absolute;left:720;top:14783;width:217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">
                <v:imagedata r:id="rId4" o:title="" cropbottom="44885f" cropright="40506f"/>
              </v:shape>
              <v:shape id="Picture 7" o:spid="_x0000_s1028" type="#_x0000_t75" alt="Reading Borough Council" style="position:absolute;left:4588;top:15488;width:27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">
                <v:imagedata r:id="rId5" o:title="Reading Borough Council"/>
              </v:shape>
              <v:shape id="Picture 4" o:spid="_x0000_s1029" type="#_x0000_t75" style="position:absolute;left:8306;top:15248;width:288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">
                <v:imagedata r:id="rId6" o:title="" croptop="1448f" cropbottom="1810f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8ACFD94" wp14:editId="3F88D3E8">
              <wp:simplePos x="0" y="0"/>
              <wp:positionH relativeFrom="column">
                <wp:posOffset>457200</wp:posOffset>
              </wp:positionH>
              <wp:positionV relativeFrom="paragraph">
                <wp:posOffset>9387205</wp:posOffset>
              </wp:positionV>
              <wp:extent cx="6645910" cy="847725"/>
              <wp:effectExtent l="0" t="0" r="2540" b="952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847725"/>
                        <a:chOff x="720" y="14783"/>
                        <a:chExt cx="10466" cy="1335"/>
                      </a:xfrm>
                    </wpg:grpSpPr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1807" b="68489"/>
                        <a:stretch>
                          <a:fillRect/>
                        </a:stretch>
                      </pic:blipFill>
                      <pic:spPr bwMode="auto">
                        <a:xfrm>
                          <a:off x="720" y="14783"/>
                          <a:ext cx="2175" cy="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Reading Borough Counc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" y="15488"/>
                          <a:ext cx="2730" cy="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09" b="2762"/>
                        <a:stretch>
                          <a:fillRect/>
                        </a:stretch>
                      </pic:blipFill>
                      <pic:spPr bwMode="auto">
                        <a:xfrm>
                          <a:off x="8306" y="15248"/>
                          <a:ext cx="2880" cy="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A1521B" id="Group 5" o:spid="_x0000_s1026" style="position:absolute;margin-left:36pt;margin-top:739.15pt;width:523.3pt;height:66.75pt;z-index:-251655168" coordorigin="720,14783" coordsize="10466,1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">
              <v:shape id="Picture 3" o:spid="_x0000_s1027" type="#_x0000_t75" style="position:absolute;left:720;top:14783;width:217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">
                <v:imagedata r:id="rId4" o:title="" cropbottom="44885f" cropright="40506f"/>
              </v:shape>
              <v:shape id="Picture 7" o:spid="_x0000_s1028" type="#_x0000_t75" alt="Reading Borough Council" style="position:absolute;left:4588;top:15488;width:27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">
                <v:imagedata r:id="rId5" o:title="Reading Borough Council"/>
              </v:shape>
              <v:shape id="Picture 4" o:spid="_x0000_s1029" type="#_x0000_t75" style="position:absolute;left:8306;top:15248;width:288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">
                <v:imagedata r:id="rId6" o:title="" croptop="1448f" cropbottom="1810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B5F2B" w14:textId="77777777" w:rsidR="00C17494" w:rsidRDefault="00C17494" w:rsidP="00B24001">
      <w:pPr>
        <w:spacing w:after="0" w:line="240" w:lineRule="auto"/>
      </w:pPr>
      <w:r>
        <w:separator/>
      </w:r>
    </w:p>
  </w:footnote>
  <w:footnote w:type="continuationSeparator" w:id="0">
    <w:p w14:paraId="6B481945" w14:textId="77777777" w:rsidR="00C17494" w:rsidRDefault="00C17494" w:rsidP="00B24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34140" w14:textId="513407FF" w:rsidR="00B24001" w:rsidRDefault="00B7767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6A391" wp14:editId="29DDB3D7">
              <wp:simplePos x="0" y="0"/>
              <wp:positionH relativeFrom="column">
                <wp:posOffset>3286125</wp:posOffset>
              </wp:positionH>
              <wp:positionV relativeFrom="paragraph">
                <wp:posOffset>264795</wp:posOffset>
              </wp:positionV>
              <wp:extent cx="2619375" cy="8572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9375" cy="857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364D82" w14:textId="5423A2F8" w:rsidR="00982646" w:rsidRPr="00982646" w:rsidRDefault="00982646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A6A3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8.75pt;margin-top:20.85pt;width:206.2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" filled="f" stroked="f" strokeweight=".5pt">
              <v:path arrowok="t"/>
              <v:textbox>
                <w:txbxContent>
                  <w:p w14:paraId="7F364D82" w14:textId="5423A2F8" w:rsidR="00982646" w:rsidRPr="00982646" w:rsidRDefault="00982646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673A6"/>
    <w:multiLevelType w:val="hybridMultilevel"/>
    <w:tmpl w:val="1632DE48"/>
    <w:lvl w:ilvl="0" w:tplc="D374BFD0">
      <w:start w:val="99"/>
      <w:numFmt w:val="bullet"/>
      <w:lvlText w:val="-"/>
      <w:lvlJc w:val="left"/>
      <w:pPr>
        <w:ind w:left="720" w:hanging="360"/>
      </w:pPr>
      <w:rPr>
        <w:rFonts w:ascii="NTPreCursive" w:eastAsiaTheme="minorHAnsi" w:hAnsi="NTPreCursiv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86A"/>
    <w:rsid w:val="00035ED7"/>
    <w:rsid w:val="000632B4"/>
    <w:rsid w:val="000B41E8"/>
    <w:rsid w:val="000E2DFC"/>
    <w:rsid w:val="00115285"/>
    <w:rsid w:val="00185F81"/>
    <w:rsid w:val="001955DE"/>
    <w:rsid w:val="001A1AAB"/>
    <w:rsid w:val="001A2BAB"/>
    <w:rsid w:val="001C158D"/>
    <w:rsid w:val="001E7D90"/>
    <w:rsid w:val="00326030"/>
    <w:rsid w:val="00334C35"/>
    <w:rsid w:val="003E7834"/>
    <w:rsid w:val="00403624"/>
    <w:rsid w:val="00411ECA"/>
    <w:rsid w:val="004158D8"/>
    <w:rsid w:val="004404AD"/>
    <w:rsid w:val="00445B21"/>
    <w:rsid w:val="00454CBB"/>
    <w:rsid w:val="00464DD1"/>
    <w:rsid w:val="004B0B8D"/>
    <w:rsid w:val="004C021E"/>
    <w:rsid w:val="004D5954"/>
    <w:rsid w:val="004D5D49"/>
    <w:rsid w:val="004F3E84"/>
    <w:rsid w:val="00551FAD"/>
    <w:rsid w:val="00554CB1"/>
    <w:rsid w:val="0056410A"/>
    <w:rsid w:val="0057354F"/>
    <w:rsid w:val="005B11CE"/>
    <w:rsid w:val="006079BF"/>
    <w:rsid w:val="006220B3"/>
    <w:rsid w:val="0062792B"/>
    <w:rsid w:val="00684905"/>
    <w:rsid w:val="006B69A9"/>
    <w:rsid w:val="00705F29"/>
    <w:rsid w:val="0070669A"/>
    <w:rsid w:val="00754969"/>
    <w:rsid w:val="00775DD2"/>
    <w:rsid w:val="007C082A"/>
    <w:rsid w:val="007C25E0"/>
    <w:rsid w:val="00803942"/>
    <w:rsid w:val="0081208E"/>
    <w:rsid w:val="00814CC3"/>
    <w:rsid w:val="008216C1"/>
    <w:rsid w:val="0083150C"/>
    <w:rsid w:val="00852192"/>
    <w:rsid w:val="008D2C08"/>
    <w:rsid w:val="00914C8F"/>
    <w:rsid w:val="0094586A"/>
    <w:rsid w:val="00952CE1"/>
    <w:rsid w:val="009809D3"/>
    <w:rsid w:val="00982646"/>
    <w:rsid w:val="009A6E41"/>
    <w:rsid w:val="009B3D2B"/>
    <w:rsid w:val="009C7B2A"/>
    <w:rsid w:val="009D095F"/>
    <w:rsid w:val="00A220EC"/>
    <w:rsid w:val="00A50747"/>
    <w:rsid w:val="00A854D5"/>
    <w:rsid w:val="00A93CE0"/>
    <w:rsid w:val="00AC4050"/>
    <w:rsid w:val="00AE7A49"/>
    <w:rsid w:val="00B00F8A"/>
    <w:rsid w:val="00B079B3"/>
    <w:rsid w:val="00B24001"/>
    <w:rsid w:val="00B3073B"/>
    <w:rsid w:val="00B3403C"/>
    <w:rsid w:val="00B41B35"/>
    <w:rsid w:val="00B77673"/>
    <w:rsid w:val="00BB53DF"/>
    <w:rsid w:val="00BD5F24"/>
    <w:rsid w:val="00BF2F6B"/>
    <w:rsid w:val="00C02998"/>
    <w:rsid w:val="00C17494"/>
    <w:rsid w:val="00C32F77"/>
    <w:rsid w:val="00C91495"/>
    <w:rsid w:val="00CF1B9F"/>
    <w:rsid w:val="00CF6E3F"/>
    <w:rsid w:val="00D162B5"/>
    <w:rsid w:val="00D5685B"/>
    <w:rsid w:val="00E04D69"/>
    <w:rsid w:val="00E464AF"/>
    <w:rsid w:val="00E53866"/>
    <w:rsid w:val="00E74014"/>
    <w:rsid w:val="00EA1496"/>
    <w:rsid w:val="00F1338C"/>
    <w:rsid w:val="00F508B6"/>
    <w:rsid w:val="00F61E8C"/>
    <w:rsid w:val="00F6376A"/>
    <w:rsid w:val="00F86A5F"/>
    <w:rsid w:val="00F92188"/>
    <w:rsid w:val="00FD3160"/>
    <w:rsid w:val="00FF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8858BA"/>
  <w15:docId w15:val="{AE737C53-F26F-49FA-B9B5-F8C58576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A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001"/>
  </w:style>
  <w:style w:type="paragraph" w:styleId="Footer">
    <w:name w:val="footer"/>
    <w:basedOn w:val="Normal"/>
    <w:link w:val="FooterChar"/>
    <w:uiPriority w:val="99"/>
    <w:unhideWhenUsed/>
    <w:rsid w:val="00B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001"/>
  </w:style>
  <w:style w:type="paragraph" w:styleId="BalloonText">
    <w:name w:val="Balloon Text"/>
    <w:basedOn w:val="Normal"/>
    <w:link w:val="BalloonTextChar"/>
    <w:uiPriority w:val="99"/>
    <w:semiHidden/>
    <w:unhideWhenUsed/>
    <w:rsid w:val="00B2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0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264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632B4"/>
    <w:pPr>
      <w:spacing w:after="0" w:line="240" w:lineRule="auto"/>
    </w:pPr>
  </w:style>
  <w:style w:type="table" w:styleId="TableGrid">
    <w:name w:val="Table Grid"/>
    <w:basedOn w:val="TableNormal"/>
    <w:uiPriority w:val="59"/>
    <w:rsid w:val="00A22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j\Downloads\New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letter head</Template>
  <TotalTime>1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Nij</dc:creator>
  <cp:lastModifiedBy>Joanna MacArthur</cp:lastModifiedBy>
  <cp:revision>2</cp:revision>
  <cp:lastPrinted>2019-02-04T11:14:00Z</cp:lastPrinted>
  <dcterms:created xsi:type="dcterms:W3CDTF">2026-05-11T14:24:00Z</dcterms:created>
  <dcterms:modified xsi:type="dcterms:W3CDTF">2026-05-11T14:24:00Z</dcterms:modified>
</cp:coreProperties>
</file>